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C860DD">
        <w:rPr>
          <w:rFonts w:ascii="Times New Roman" w:hAnsi="Times New Roman"/>
          <w:bCs/>
          <w:color w:val="000000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2.5pt;height:762.75pt">
            <v:imagedata r:id="rId7" o:title=""/>
          </v:shape>
        </w:pict>
      </w:r>
      <w:r w:rsidRPr="00943C7D">
        <w:rPr>
          <w:rFonts w:ascii="Times New Roman" w:hAnsi="Times New Roman"/>
          <w:bCs/>
          <w:color w:val="000000"/>
          <w:sz w:val="24"/>
          <w:szCs w:val="24"/>
          <w:lang w:eastAsia="ru-RU"/>
        </w:rPr>
        <w:t>2.6  Школа-интернат  осуществляет образовательный процесс в соответствии с уровнями общеобразовательных программ трех ступеней общего образования: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1 уровень</w:t>
      </w:r>
      <w:r w:rsidRPr="00943C7D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- начальное общее образование (нормативный срок освоения - 4 - 5 лет);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2 уровень</w:t>
      </w:r>
      <w:r w:rsidRPr="00943C7D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- основное общее образование 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(нормативный срок освоения - 5 </w:t>
      </w:r>
      <w:r w:rsidRPr="00943C7D">
        <w:rPr>
          <w:rFonts w:ascii="Times New Roman" w:hAnsi="Times New Roman"/>
          <w:bCs/>
          <w:color w:val="000000"/>
          <w:sz w:val="24"/>
          <w:szCs w:val="24"/>
          <w:lang w:eastAsia="ru-RU"/>
        </w:rPr>
        <w:t>лет);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3 уровень</w:t>
      </w:r>
      <w:r w:rsidRPr="00943C7D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- среднее (полное) общее образование (нормативный срок освоения - 2 года).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43C7D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Общий срок обучения 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–</w:t>
      </w:r>
      <w:r w:rsidRPr="00943C7D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11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(12)</w:t>
      </w:r>
      <w:r w:rsidRPr="00943C7D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лет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4C4C4C"/>
          <w:sz w:val="24"/>
          <w:szCs w:val="24"/>
          <w:lang w:eastAsia="ru-RU"/>
        </w:rPr>
      </w:pPr>
      <w:r w:rsidRPr="00943C7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3. Условия приема.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4C4C4C"/>
          <w:sz w:val="24"/>
          <w:szCs w:val="24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943C7D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3.1.  В первые классы общеобразовательных учреждений принимаются дети 7-го или 8-го года жизни, по усмотрению родителей (законных представителей). Обязательным условием приема 7-го года жизни является достижение к 1 сентября учебного года возраста не менее 6 лет 6 месяцев.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3.2  Психолого-педагогическое собеседование по определению уровня готовности к обучению в шко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ле не проводится.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3.3  Перечень обязательных документов, представляемых родителями (законными представителями):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br/>
        <w:t>-заявление;</w:t>
      </w:r>
      <w:r w:rsidRPr="00943C7D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br/>
        <w:t>-свидетельство о рождении и его копия (заверяется образовательным учреждением);</w:t>
      </w:r>
      <w:r w:rsidRPr="00943C7D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br/>
        <w:t>-индивидуальная программа реабилитации ребенка;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-заключение психолого-медико-педагогической комиссии (консилиума);</w:t>
      </w:r>
      <w:r w:rsidRPr="00943C7D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lang w:eastAsia="ru-RU"/>
        </w:rPr>
        <w:t>-медицинская карта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-справка об установлении инвалидности ( при наличии)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-СНИЛС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-справка с места жительства, (регистрация, состав семьи).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br/>
        <w:t>3.4 Время приема устанавливается образовательными учреждениями в диапазоне апреля-августа календарного года.</w:t>
      </w:r>
    </w:p>
    <w:p w:rsidR="00A91AAC" w:rsidRPr="00523619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943C7D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4. Виды приема.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4.1     Согласно статье 5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, статье 67 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Закона РФ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№ 273 – ФЗ 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«Об образовании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в РФ» 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прием в первые классы должен носить только общий характер, обеспечивающий прием всех подлежащих обучению граждан, проживающих на территории Республики Татарстан и имеющих право на получение образования.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4.2   Гражданам,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не прошедшим Республиканскую ПМПК и не имеющим направления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а также не прописанным в письме Министерства образования и науки РТ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может быть отказано в приеме в учреждение образования. Все дети, достигшие школьного возраста, зачисляются в 1 классы школой, не зависимо от уровня подготовки.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4.3. 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При приеме детей в ш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колу родители (законные представители) знакомятся с его Уставом и другими локально-нормативными актами, регламентирующими организацию образовательного процесса.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943C7D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br/>
      </w:r>
      <w:r w:rsidRPr="00943C7D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5.</w:t>
      </w:r>
      <w:r w:rsidRPr="00943C7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943C7D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Оформление приема.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5.1  Зачисление обучающихся в 1-й класс офо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рмляется приказом руководителя ш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колы не позднее 1-го сентября.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5.2  Моментом приема ребенка в 1-ый класс считается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время издания соответствующего приказа 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и оформление на него личного дела.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A91AAC" w:rsidRPr="00523619" w:rsidRDefault="00A91AAC" w:rsidP="005A5FE5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523619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  <w:t>6. Прием/зачисление учащихся в 1-9 классы</w:t>
      </w: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523619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  <w:t>в порядке перевода из другой образовательной организации.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6.1. В 1-9 классы ГБОУ «Лаишевская школа – интернат» принимаются учащиеся в порядке перевода из другой образовательной организации, осуществляющей образовательную деятельность, при наличии свободных мест в ГБОУ «Лаишевская школа-интернат»,  </w:t>
      </w:r>
      <w:r w:rsidRPr="00943C7D">
        <w:rPr>
          <w:rFonts w:ascii="Times New Roman" w:hAnsi="Times New Roman"/>
          <w:sz w:val="24"/>
          <w:szCs w:val="24"/>
          <w:lang w:eastAsia="ru-RU"/>
        </w:rPr>
        <w:t>на основании заключения психолого</w:t>
      </w:r>
      <w:r>
        <w:rPr>
          <w:rFonts w:ascii="Times New Roman" w:hAnsi="Times New Roman"/>
          <w:sz w:val="24"/>
          <w:szCs w:val="24"/>
          <w:lang w:eastAsia="ru-RU"/>
        </w:rPr>
        <w:t xml:space="preserve">-медико-педагогической комиссии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и/или по приказу МО и Н РТ.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6.2      ГБОУ «Лаишевская школа – интернат» в случае обращения родителей (законных представителей) с запросом представляет информацию о наличии свободных мест в конкретном классе (классах). Информация представляется в устном или письменном виде, в зависимости от формы запроса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6.3 Прием граждан в 1-9 классы осуществляется по личному заявлению родителей (законных представителей) ребенка при предъявлении оригинала документа, удостоверяющего личность родителя (законного представителя). Либо оригинал документа, удостоверяющего личность иностранного гражданина и лица без гражданства в Российской Федерации в соответствии со ст. 10 Федерального Закона от 25 июля 2002 года №115-ФЗ «О правовом положении иностранных граждан в Российской Федерации».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6.4 ГБОУ «Лаишевская школа – интернат» осуществляет прием указанного заявления на бумажном носителе.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6.5 В заявлении родителями (законными представителями) указываются следующие сведения:</w:t>
      </w:r>
    </w:p>
    <w:p w:rsidR="00A91AAC" w:rsidRPr="00471D18" w:rsidRDefault="00A91AAC" w:rsidP="005A5FE5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471D18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Фамилия, имя, отчество (при наличии) ребенка</w:t>
      </w:r>
    </w:p>
    <w:p w:rsidR="00A91AAC" w:rsidRPr="00471D18" w:rsidRDefault="00A91AAC" w:rsidP="005A5FE5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471D18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Дата рождения</w:t>
      </w:r>
    </w:p>
    <w:p w:rsidR="00A91AAC" w:rsidRPr="00471D18" w:rsidRDefault="00A91AAC" w:rsidP="005A5FE5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471D18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Место регистрации и место проживания</w:t>
      </w:r>
    </w:p>
    <w:p w:rsidR="00A91AAC" w:rsidRPr="00471D18" w:rsidRDefault="00A91AAC" w:rsidP="005A5FE5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471D18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Фамилия, имя, отчество(при наличии) родителей(законных представителей), место работы, контактные телефоны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6.6 Для зачисления ребенка в ГБОУ «Лаишевская школа – интернат» родители (законные представители) детей дополнительно предъявляют  следующие документы:</w:t>
      </w:r>
    </w:p>
    <w:p w:rsidR="00A91AAC" w:rsidRPr="0099164F" w:rsidRDefault="00A91AAC" w:rsidP="005A5FE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99164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Личное дело учащегося</w:t>
      </w:r>
    </w:p>
    <w:p w:rsidR="00A91AAC" w:rsidRDefault="00A91AAC" w:rsidP="005A5FE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99164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учащийся (для учащихся 2-9 классов) – при поступлении в течении учебного года.</w:t>
      </w:r>
    </w:p>
    <w:p w:rsidR="00A91AAC" w:rsidRPr="006A08A5" w:rsidRDefault="00A91AAC" w:rsidP="005A5FE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6A08A5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индивидуальная программа реабилитации ребенка;</w:t>
      </w:r>
    </w:p>
    <w:p w:rsidR="00A91AAC" w:rsidRPr="006A08A5" w:rsidRDefault="00A91AAC" w:rsidP="005A5FE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A08A5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заключение психолого-медико-педагогической комиссии (консилиума);</w:t>
      </w:r>
      <w:r w:rsidRPr="006A08A5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</w:p>
    <w:p w:rsidR="00A91AAC" w:rsidRPr="006A08A5" w:rsidRDefault="00A91AAC" w:rsidP="005A5FE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A08A5">
        <w:rPr>
          <w:rFonts w:ascii="Times New Roman" w:hAnsi="Times New Roman"/>
          <w:color w:val="000000"/>
          <w:sz w:val="24"/>
          <w:szCs w:val="24"/>
          <w:lang w:eastAsia="ru-RU"/>
        </w:rPr>
        <w:t>медицинская карта</w:t>
      </w:r>
    </w:p>
    <w:p w:rsidR="00A91AAC" w:rsidRPr="006A08A5" w:rsidRDefault="00A91AAC" w:rsidP="005A5FE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A08A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справка об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6A08A5">
        <w:rPr>
          <w:rFonts w:ascii="Times New Roman" w:hAnsi="Times New Roman"/>
          <w:color w:val="000000"/>
          <w:sz w:val="24"/>
          <w:szCs w:val="24"/>
          <w:lang w:eastAsia="ru-RU"/>
        </w:rPr>
        <w:t>становлении инвалидности ( при наличии)</w:t>
      </w:r>
    </w:p>
    <w:p w:rsidR="00A91AAC" w:rsidRPr="006A08A5" w:rsidRDefault="00A91AAC" w:rsidP="005A5FE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A08A5">
        <w:rPr>
          <w:rFonts w:ascii="Times New Roman" w:hAnsi="Times New Roman"/>
          <w:color w:val="000000"/>
          <w:sz w:val="24"/>
          <w:szCs w:val="24"/>
          <w:lang w:eastAsia="ru-RU"/>
        </w:rPr>
        <w:t>СНИЛС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6.7 Иностранные граждане и лица без гражданства все документы представляют на русском языке или с заверенном в установленном порядке переводом на русский язык.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6.8. Подписью родителей (законных представителей) ребенка фиксируется также согласие на обработку их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6.9   Зачисление в ОО оформляется приказом в течении 3 рабочих дней после приема документов.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6.10  На каждого ребенка, зачисленного в ГБОУ «Лаишевская школа – интернат», ведется личное дело, в котором хранятся копии предъявляемых при приеме документов.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b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b/>
          <w:color w:val="303030"/>
          <w:sz w:val="24"/>
          <w:szCs w:val="24"/>
          <w:shd w:val="clear" w:color="auto" w:fill="FFFFFF"/>
          <w:lang w:eastAsia="ru-RU"/>
        </w:rPr>
        <w:t xml:space="preserve">7. </w:t>
      </w:r>
      <w:r w:rsidRPr="00065BEF">
        <w:rPr>
          <w:rFonts w:ascii="Times New Roman" w:hAnsi="Times New Roman"/>
          <w:b/>
          <w:color w:val="303030"/>
          <w:sz w:val="24"/>
          <w:szCs w:val="24"/>
          <w:shd w:val="clear" w:color="auto" w:fill="FFFFFF"/>
          <w:lang w:eastAsia="ru-RU"/>
        </w:rPr>
        <w:t>Прием в 1 - 9 классы детей, ранее получавши</w:t>
      </w:r>
      <w:r>
        <w:rPr>
          <w:rFonts w:ascii="Times New Roman" w:hAnsi="Times New Roman"/>
          <w:b/>
          <w:color w:val="303030"/>
          <w:sz w:val="24"/>
          <w:szCs w:val="24"/>
          <w:shd w:val="clear" w:color="auto" w:fill="FFFFFF"/>
          <w:lang w:eastAsia="ru-RU"/>
        </w:rPr>
        <w:t xml:space="preserve">х образование в форме семейного </w:t>
      </w:r>
      <w:r w:rsidRPr="00065BEF">
        <w:rPr>
          <w:rFonts w:ascii="Times New Roman" w:hAnsi="Times New Roman"/>
          <w:b/>
          <w:color w:val="303030"/>
          <w:sz w:val="24"/>
          <w:szCs w:val="24"/>
          <w:shd w:val="clear" w:color="auto" w:fill="FFFFFF"/>
          <w:lang w:eastAsia="ru-RU"/>
        </w:rPr>
        <w:t>образования</w:t>
      </w: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7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.1. В 1 - 9 классы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» могут быть приняты учащиеся ранее</w:t>
      </w: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получавшие образование в форме семейного образования.</w:t>
      </w: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7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.2. Прием детей в 1 - 9 классы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осуществляется по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личному заявлению родителя (законного представителя) ребенка при предъявлении оригинала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документа, удостоверяющего личность родителя (законного представителя), либо оригинала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документа, удостоверяющего личность иностранного гражданина и лица без гражданства в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Российской Федерации в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соответствии со статьей 10 Федерального закона от 25 июля 2002г. №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115-ФЗ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«О правовом положении иностранных граждан в Российской Федерации».</w:t>
      </w: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7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.3. В заявлении родителями (законными представителями) ребенка указываются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следующие сведения:</w:t>
      </w: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а) фамилия, имя, отчество (последнее - при наличии) ребенка;</w:t>
      </w: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б) дата и место рождения ребенка;</w:t>
      </w: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в) фамилия, имя, отчество (последнее - при наличии) родителей (законных представителей)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ребенка;</w:t>
      </w: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г) адрес места жительства ребенка, его родителей (законных представителей);</w:t>
      </w: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д) контактные телефоны родителей (законных представителей) ребенка;</w:t>
      </w: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е) основания для зачисления (в связи с изменением формы получения образования).</w:t>
      </w: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7.4 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Для зачисления ребенка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родители (законные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представители) детей дополнительно предъявляют следующие документы:</w:t>
      </w:r>
    </w:p>
    <w:p w:rsidR="00A91AAC" w:rsidRPr="00A371CB" w:rsidRDefault="00A91AAC" w:rsidP="00072378">
      <w:pPr>
        <w:pStyle w:val="ListParagraph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6A08A5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оригинал свидетельства о рождении ребенка или документ, подтверждающий родство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A371CB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заявителя;</w:t>
      </w:r>
    </w:p>
    <w:p w:rsidR="00A91AAC" w:rsidRPr="00072378" w:rsidRDefault="00A91AAC" w:rsidP="00072378">
      <w:pPr>
        <w:pStyle w:val="ListParagraph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6A08A5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документы, подтверждающие освоение учащимся программ начального общего и (или)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72378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A91AAC" w:rsidRPr="006A08A5" w:rsidRDefault="00A91AAC" w:rsidP="00072378">
      <w:pPr>
        <w:pStyle w:val="ListParagraph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6A08A5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индивидуальная программа реабилитации ребенка;</w:t>
      </w:r>
    </w:p>
    <w:p w:rsidR="00A91AAC" w:rsidRPr="006A08A5" w:rsidRDefault="00A91AAC" w:rsidP="00072378">
      <w:pPr>
        <w:pStyle w:val="ListParagraph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A08A5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заключение психолого-медико-педагогической комиссии (консилиума);</w:t>
      </w:r>
      <w:r w:rsidRPr="006A08A5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</w:p>
    <w:p w:rsidR="00A91AAC" w:rsidRPr="006A08A5" w:rsidRDefault="00A91AAC" w:rsidP="00072378">
      <w:pPr>
        <w:pStyle w:val="ListParagraph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A08A5">
        <w:rPr>
          <w:rFonts w:ascii="Times New Roman" w:hAnsi="Times New Roman"/>
          <w:color w:val="000000"/>
          <w:sz w:val="24"/>
          <w:szCs w:val="24"/>
          <w:lang w:eastAsia="ru-RU"/>
        </w:rPr>
        <w:t>медицинская карта</w:t>
      </w:r>
    </w:p>
    <w:p w:rsidR="00A91AAC" w:rsidRPr="006A08A5" w:rsidRDefault="00A91AAC" w:rsidP="00072378">
      <w:pPr>
        <w:pStyle w:val="ListParagraph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A08A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справка об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6A08A5">
        <w:rPr>
          <w:rFonts w:ascii="Times New Roman" w:hAnsi="Times New Roman"/>
          <w:color w:val="000000"/>
          <w:sz w:val="24"/>
          <w:szCs w:val="24"/>
          <w:lang w:eastAsia="ru-RU"/>
        </w:rPr>
        <w:t>становлении инвалидности ( при наличии)</w:t>
      </w:r>
    </w:p>
    <w:p w:rsidR="00A91AAC" w:rsidRPr="006A08A5" w:rsidRDefault="00A91AAC" w:rsidP="00072378">
      <w:pPr>
        <w:pStyle w:val="ListParagraph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A08A5">
        <w:rPr>
          <w:rFonts w:ascii="Times New Roman" w:hAnsi="Times New Roman"/>
          <w:color w:val="000000"/>
          <w:sz w:val="24"/>
          <w:szCs w:val="24"/>
          <w:lang w:eastAsia="ru-RU"/>
        </w:rPr>
        <w:t>СНИЛС</w:t>
      </w:r>
    </w:p>
    <w:p w:rsidR="00A91AAC" w:rsidRPr="00065BEF" w:rsidRDefault="00A91AAC" w:rsidP="00072378">
      <w:pPr>
        <w:spacing w:after="0" w:line="240" w:lineRule="auto"/>
        <w:ind w:left="284" w:hanging="284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7.5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. Родители (законные представители) детей, являющихся иностранными гражданами или</w:t>
      </w: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лицами без гражданства, дополнительно предъявляют следующие документы:</w:t>
      </w:r>
    </w:p>
    <w:p w:rsidR="00A91AAC" w:rsidRPr="00A371CB" w:rsidRDefault="00A91AAC" w:rsidP="00072378">
      <w:pPr>
        <w:pStyle w:val="ListParagraph"/>
        <w:numPr>
          <w:ilvl w:val="0"/>
          <w:numId w:val="5"/>
        </w:numPr>
        <w:spacing w:after="0" w:line="240" w:lineRule="auto"/>
        <w:ind w:left="426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6A08A5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документ, подтверждающий родство заявителя (или законность представления прав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A371CB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ребенка);</w:t>
      </w:r>
    </w:p>
    <w:p w:rsidR="00A91AAC" w:rsidRDefault="00A91AAC" w:rsidP="00072378">
      <w:pPr>
        <w:pStyle w:val="ListParagraph"/>
        <w:numPr>
          <w:ilvl w:val="0"/>
          <w:numId w:val="5"/>
        </w:numPr>
        <w:spacing w:after="0" w:line="240" w:lineRule="auto"/>
        <w:ind w:left="426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6A08A5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документ, подтверждающий право заявителя на пребывание в Российской Федерации;</w:t>
      </w:r>
    </w:p>
    <w:p w:rsidR="00A91AAC" w:rsidRPr="00072378" w:rsidRDefault="00A91AAC" w:rsidP="005A5FE5">
      <w:pPr>
        <w:pStyle w:val="ListParagraph"/>
        <w:numPr>
          <w:ilvl w:val="0"/>
          <w:numId w:val="5"/>
        </w:numPr>
        <w:spacing w:after="0" w:line="240" w:lineRule="auto"/>
        <w:ind w:left="426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072378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72378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промежуточной аттестации или иные документы).</w:t>
      </w: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7.6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. Иностранные граждане и лица без гражданства все документы представляют на русском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языке или вместе с заверенным в установленном порядке переводом на русский язык.</w:t>
      </w: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7.7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Родители (законные представители) детей имеют право по своему усмотрению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представлять другие документы.</w:t>
      </w: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7.8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. Факт ознакомления родителей (законных представителей) ребенка с документами,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указанными в п. 1.8 Правил, фиксируется в заявлении о приеме и заверяется личной подписью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родителей (законных представителей) ребенка.</w:t>
      </w: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7.9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. Подписью родителей (законных представителей) ребенка фиксируется также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согласие на обработку их персональных данных и персональных данных ребенка в порядке,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установленном законодательством Российской Федерации (путем заполнения соответствующего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заявления).</w:t>
      </w:r>
    </w:p>
    <w:p w:rsidR="00A91AAC" w:rsidRPr="00065BEF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7.10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Зачисление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оформляется приказом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в течение 3 рабочих дней после приема документов.</w:t>
      </w:r>
    </w:p>
    <w:p w:rsidR="00A91AAC" w:rsidRPr="00065BEF" w:rsidRDefault="00A91AAC" w:rsidP="00575CF4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7.11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Документы, представленные родителями (законными представителями) детей,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регистрируются в журнале приема заявлений. После регистрации заявления родителям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(законным представителям) детей выдается расписка в получении документов, содержащая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информацию о регистрационном номере заявления о приеме ребенка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о перечне представленных документов. Расписка з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аверяется подписью должностного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лица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, ответственного за прием документов и печатью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.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Отсутствие документа (документов) не может быть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основанием для отказа в приеме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заявления. Однако приказ о зачислении детей в данном случае,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издается в течение 3 рабочих дней после предс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тавления всех необходимых 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документов.</w:t>
      </w:r>
    </w:p>
    <w:p w:rsidR="00A91AAC" w:rsidRPr="00065BEF" w:rsidRDefault="00A91AAC" w:rsidP="00575CF4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7.12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. На каждого ребенка, зачисленного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, ведется личное</w:t>
      </w:r>
    </w:p>
    <w:p w:rsidR="00A91AAC" w:rsidRDefault="00A91AAC" w:rsidP="00575CF4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065BE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дело, в котором хранятся копии предъявляемых при приеме документов.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b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b/>
          <w:color w:val="303030"/>
          <w:sz w:val="24"/>
          <w:szCs w:val="24"/>
          <w:shd w:val="clear" w:color="auto" w:fill="FFFFFF"/>
          <w:lang w:eastAsia="ru-RU"/>
        </w:rPr>
        <w:t>8</w:t>
      </w:r>
      <w:r w:rsidRPr="00B653ED">
        <w:rPr>
          <w:rFonts w:ascii="Times New Roman" w:hAnsi="Times New Roman"/>
          <w:b/>
          <w:color w:val="303030"/>
          <w:sz w:val="24"/>
          <w:szCs w:val="24"/>
          <w:shd w:val="clear" w:color="auto" w:fill="FFFFFF"/>
          <w:lang w:eastAsia="ru-RU"/>
        </w:rPr>
        <w:t>.</w:t>
      </w:r>
      <w:r>
        <w:rPr>
          <w:rFonts w:ascii="Times New Roman" w:hAnsi="Times New Roman"/>
          <w:b/>
          <w:color w:val="303030"/>
          <w:sz w:val="24"/>
          <w:szCs w:val="24"/>
          <w:shd w:val="clear" w:color="auto" w:fill="FFFFFF"/>
          <w:lang w:eastAsia="ru-RU"/>
        </w:rPr>
        <w:t xml:space="preserve"> Прием во 2-9 классы детей, осваивавших программы общего образования в образовательных организациях других государств.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8.1  Прием граждан, осваивавших программы начального общего и/или основного общего образования в образовательных организациях других государств, в классы на уровнях начального общего и основного общего  образования, осуществляется после прохождения ими диагностической промежуточной аттестации по предметам инвариантной части учебного плана класса, предшествующего классу, в который подано заявление о приеме.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b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8.2  Промежуточная аттестация учащихся проводится в целях установления соответствия фактических знаний учащихся требованиям образовательной программы ГБОУ «Лаишевская школа – интернат».</w:t>
      </w:r>
      <w:r>
        <w:rPr>
          <w:rFonts w:ascii="Times New Roman" w:hAnsi="Times New Roman"/>
          <w:b/>
          <w:color w:val="303030"/>
          <w:sz w:val="24"/>
          <w:szCs w:val="24"/>
          <w:shd w:val="clear" w:color="auto" w:fill="FFFFFF"/>
          <w:lang w:eastAsia="ru-RU"/>
        </w:rPr>
        <w:t xml:space="preserve"> 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8</w:t>
      </w:r>
      <w:r w:rsidRPr="00ED4A93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.3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ОО.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8.4 Результаты промежуточной аттестации оформляются соответствующим протоколом по каждому предмету и сводным протоколом.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8.5 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8.6 Зачисление учащихся после прохождения промежуточной аттестации осуществляется с соответствии с разделом 6 настоящего Положения.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                            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9</w:t>
      </w:r>
      <w:r w:rsidRPr="00943C7D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 Порядок приема в 10-е классы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943C7D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9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.1 Прием в 10-е классы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ГБОУ «Лаишевская школа-интернат»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осуществляется с учетом требований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порядка приема на обучение по образовательным программам среднего общего образования, регламентированного приказом МО и Н Российской Федерации от 22 января 2014 года № 32.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9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.2 Школа обеспечивает своевременное информирование учащихся и их родителей (законных представителей) о сроках, условиях приема в 10-е классы.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9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.3 </w:t>
      </w:r>
      <w:r w:rsidRPr="00943C7D">
        <w:rPr>
          <w:rFonts w:ascii="Times New Roman" w:hAnsi="Times New Roman"/>
          <w:bCs/>
          <w:color w:val="000000"/>
          <w:sz w:val="24"/>
          <w:szCs w:val="24"/>
          <w:lang w:eastAsia="ru-RU"/>
        </w:rPr>
        <w:t>Администрация школы, по согласованию с учителями - предметниками, может рекомендовать  обучающимся, показавшим плохие и посредственные результаты в учебе в классах 2 ступени, или имеющим неудовлетворительные оценки по поведению,  отказаться продолжать обучение в классах 3 ступени с дальнейшим трудоустройством по месту жительства и получением образования в учреждениях начального и среднего профобразования. Данные рекомендации доводятся до родителей ( законных представителей ).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</w:p>
    <w:p w:rsidR="00A91AAC" w:rsidRPr="007045C7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eastAsia="ru-RU"/>
        </w:rPr>
        <w:t>9</w:t>
      </w:r>
      <w:r w:rsidRPr="007045C7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eastAsia="ru-RU"/>
        </w:rPr>
        <w:t>.4 Для приема в 10-е классы необходимо представить следующие документы: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7045C7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br/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личное заявление учащегося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;</w:t>
      </w:r>
      <w:r w:rsidRPr="00943C7D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br/>
        <w:t>-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оригинал 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аттестат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а об  основном общем образовании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государственного образца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 личное дело учащегося;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-копия свидетельства о рождении;</w:t>
      </w:r>
      <w:r w:rsidRPr="00943C7D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lang w:eastAsia="ru-RU"/>
        </w:rPr>
        <w:t>-копия паспорта;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-медицинская карта;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-индивидуальная программа реабилитации ребенка;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-справка об становлении инвалидности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-СНИЛС</w:t>
      </w:r>
    </w:p>
    <w:p w:rsidR="00A91AAC" w:rsidRPr="007045C7" w:rsidRDefault="00A91AAC" w:rsidP="005A5FE5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-справка с места жительства, о составе семьи</w:t>
      </w:r>
      <w:r w:rsidRPr="00943C7D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9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.5.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Учащиеся (заявители), являющиеся иностранными гражданами или лицами без гражданства, дополнительно предъявляют </w:t>
      </w:r>
      <w:r w:rsidRPr="007045C7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  <w:t>документ, подтверждающий право заявителя на пребывание в Российской Федерации;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При приеме обучающихся в 10 класс Школа обязана ознакомить их и (или) их родителей (законных представителей) с Уставом образовательного учреждения и другими документами, регламентирующими организацию образовательного процесса.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9.6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язык;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9.7 ГБОУ «Лаишевская школа-интернат» до издания приказа согласует заявление учащегося с его родителями (законными представителями), так как родители (законные представители) несовершеннолетних учащихся обязаны обеспечить получение детьми общего образования. ОО получают от родителей (законных представителей) учащегося согласие на обработку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  <w:r w:rsidRPr="00943C7D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10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r w:rsidRPr="00943C7D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943C7D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Оформление приема.</w:t>
      </w:r>
    </w:p>
    <w:p w:rsidR="00A91AAC" w:rsidRPr="00BC6549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10.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1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Прием заявлений в 10 класс ГБОУ «Лаишевская школа-интернат» начинается с 1 августа.</w:t>
      </w:r>
    </w:p>
    <w:p w:rsidR="00A91AAC" w:rsidRPr="00943C7D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10.2..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Зачисление обучающихся в 10-й класс оформляется приказом руководителя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ОО в течении 7 рабочих дней после приема документов. 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10.3</w:t>
      </w:r>
      <w:r w:rsidRPr="00943C7D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735A89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Моментом приема ребенка в 1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0</w:t>
      </w:r>
      <w:r w:rsidRPr="00735A89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-ый класс считается время из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дания соответствующего приказа.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11</w:t>
      </w:r>
      <w:r w:rsidRPr="00BC6549">
        <w:rPr>
          <w:rFonts w:ascii="Times New Roman" w:hAnsi="Times New Roman"/>
          <w:b/>
          <w:sz w:val="24"/>
          <w:szCs w:val="24"/>
          <w:lang w:eastAsia="ru-RU"/>
        </w:rPr>
        <w:t>. Прием / зачисление</w:t>
      </w:r>
      <w:r w:rsidRPr="00BC6549">
        <w:t xml:space="preserve"> </w:t>
      </w:r>
      <w:r>
        <w:rPr>
          <w:rFonts w:ascii="Times New Roman" w:hAnsi="Times New Roman"/>
          <w:b/>
          <w:sz w:val="24"/>
          <w:szCs w:val="24"/>
          <w:lang w:eastAsia="ru-RU"/>
        </w:rPr>
        <w:t>у</w:t>
      </w:r>
      <w:r w:rsidRPr="00BC6549">
        <w:rPr>
          <w:rFonts w:ascii="Times New Roman" w:hAnsi="Times New Roman"/>
          <w:b/>
          <w:sz w:val="24"/>
          <w:szCs w:val="24"/>
          <w:lang w:eastAsia="ru-RU"/>
        </w:rPr>
        <w:t>чащихся в 10 – 11 классы в порядке перевода из другой образовательной организации</w:t>
      </w:r>
      <w:r>
        <w:rPr>
          <w:rFonts w:ascii="Times New Roman" w:hAnsi="Times New Roman"/>
          <w:b/>
          <w:sz w:val="24"/>
          <w:szCs w:val="24"/>
          <w:lang w:eastAsia="ru-RU"/>
        </w:rPr>
        <w:t>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11.1 В 10 – 11 классы ГБОУ «Лаишевская школа – интернат» принимаются учащиеся в порядке перевода из другой образовательной организации, осуществляющей образовательную деятельность при наличии свободных мест и </w:t>
      </w:r>
      <w:r w:rsidRPr="00943C7D">
        <w:rPr>
          <w:rFonts w:ascii="Times New Roman" w:hAnsi="Times New Roman"/>
          <w:sz w:val="24"/>
          <w:szCs w:val="24"/>
          <w:lang w:eastAsia="ru-RU"/>
        </w:rPr>
        <w:t xml:space="preserve">на основании заключения </w:t>
      </w:r>
      <w:r>
        <w:rPr>
          <w:rFonts w:ascii="Times New Roman" w:hAnsi="Times New Roman"/>
          <w:sz w:val="24"/>
          <w:szCs w:val="24"/>
          <w:lang w:eastAsia="ru-RU"/>
        </w:rPr>
        <w:t xml:space="preserve">Республиканской </w:t>
      </w:r>
      <w:r w:rsidRPr="00943C7D">
        <w:rPr>
          <w:rFonts w:ascii="Times New Roman" w:hAnsi="Times New Roman"/>
          <w:sz w:val="24"/>
          <w:szCs w:val="24"/>
          <w:lang w:eastAsia="ru-RU"/>
        </w:rPr>
        <w:t>психолого</w:t>
      </w:r>
      <w:r>
        <w:rPr>
          <w:rFonts w:ascii="Times New Roman" w:hAnsi="Times New Roman"/>
          <w:sz w:val="24"/>
          <w:szCs w:val="24"/>
          <w:lang w:eastAsia="ru-RU"/>
        </w:rPr>
        <w:t>-медико-педагогической комиссии и/или рекомендаций МО и Н РТ.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11.2  ОО в случае обращения родителей (законных представителей) учащегося или учащегося с запросом представляет информацию о наличии свободных мест в конкретном классе. Информация представляется в устном или письменном виде, в зависимости от формы запроса.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11.3 Прием граждан в 10 – 11 классы осуществляется по личному заявлению учащегося.</w:t>
      </w:r>
    </w:p>
    <w:p w:rsidR="00A91AAC" w:rsidRPr="00BC6549" w:rsidRDefault="00A91AAC" w:rsidP="005A5FE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11.4 В  заявлении указываются учащимся (заявителем) указываются следующие сведения:</w:t>
      </w:r>
    </w:p>
    <w:p w:rsidR="00A91AAC" w:rsidRPr="00471D18" w:rsidRDefault="00A91AAC" w:rsidP="005A5FE5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471D18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Фамилия, имя, отчество (при наличии)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;</w:t>
      </w:r>
    </w:p>
    <w:p w:rsidR="00A91AAC" w:rsidRPr="00471D18" w:rsidRDefault="00A91AAC" w:rsidP="005A5FE5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471D18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Дата и место рождения</w:t>
      </w:r>
    </w:p>
    <w:p w:rsidR="00A91AAC" w:rsidRPr="00471D18" w:rsidRDefault="00A91AAC" w:rsidP="005A5FE5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471D18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Место регистрации и место проживания</w:t>
      </w:r>
    </w:p>
    <w:p w:rsidR="00A91AAC" w:rsidRDefault="00A91AAC" w:rsidP="005A5FE5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471D18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Фамилия, имя, отчество(при наличии) родителей(законных представителей), место работы, контактные телефоны</w:t>
      </w:r>
    </w:p>
    <w:p w:rsidR="00A91AAC" w:rsidRPr="006005E1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11.5 Для зачисления учащийся (заявитель) дополнительно предъявляет следующие документы</w:t>
      </w:r>
    </w:p>
    <w:p w:rsidR="00A91AAC" w:rsidRPr="006005E1" w:rsidRDefault="00A91AAC" w:rsidP="005A5FE5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6005E1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оригинал аттестата об  основном общем образовании государственного образца;</w:t>
      </w:r>
    </w:p>
    <w:p w:rsidR="00A91AAC" w:rsidRDefault="00A91AAC" w:rsidP="005A5FE5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6005E1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личное дело учащегося; </w:t>
      </w:r>
    </w:p>
    <w:p w:rsidR="00A91AAC" w:rsidRPr="00583A97" w:rsidRDefault="00A91AAC" w:rsidP="005A5FE5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учащийся.</w:t>
      </w:r>
    </w:p>
    <w:p w:rsidR="00A91AAC" w:rsidRPr="006005E1" w:rsidRDefault="00A91AAC" w:rsidP="005A5FE5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005E1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копия свидетельства о рождении;</w:t>
      </w:r>
      <w:r w:rsidRPr="006005E1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</w:p>
    <w:p w:rsidR="00A91AAC" w:rsidRPr="00D948AC" w:rsidRDefault="00A91AAC" w:rsidP="00D948AC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6005E1">
        <w:rPr>
          <w:rFonts w:ascii="Times New Roman" w:hAnsi="Times New Roman"/>
          <w:color w:val="000000"/>
          <w:sz w:val="24"/>
          <w:szCs w:val="24"/>
          <w:lang w:eastAsia="ru-RU"/>
        </w:rPr>
        <w:t>копия паспорта;</w:t>
      </w:r>
    </w:p>
    <w:p w:rsidR="00A91AAC" w:rsidRPr="00D948AC" w:rsidRDefault="00A91AAC" w:rsidP="00D948AC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заключение</w:t>
      </w:r>
      <w:r w:rsidRPr="00D948AC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психолого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-медико-педагогической комиссии;</w:t>
      </w:r>
    </w:p>
    <w:p w:rsidR="00A91AAC" w:rsidRPr="006005E1" w:rsidRDefault="00A91AAC" w:rsidP="005A5FE5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005E1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медицинская карта;</w:t>
      </w:r>
    </w:p>
    <w:p w:rsidR="00A91AAC" w:rsidRPr="006005E1" w:rsidRDefault="00A91AAC" w:rsidP="005A5FE5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6005E1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индивидуальная программа реабилитации ребенка;</w:t>
      </w:r>
    </w:p>
    <w:p w:rsidR="00A91AAC" w:rsidRPr="006005E1" w:rsidRDefault="00A91AAC" w:rsidP="005A5FE5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005E1">
        <w:rPr>
          <w:rFonts w:ascii="Times New Roman" w:hAnsi="Times New Roman"/>
          <w:color w:val="000000"/>
          <w:sz w:val="24"/>
          <w:szCs w:val="24"/>
          <w:lang w:eastAsia="ru-RU"/>
        </w:rPr>
        <w:t>справка об становлении инвалидности</w:t>
      </w:r>
    </w:p>
    <w:p w:rsidR="00A91AAC" w:rsidRPr="006005E1" w:rsidRDefault="00A91AAC" w:rsidP="005A5FE5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005E1">
        <w:rPr>
          <w:rFonts w:ascii="Times New Roman" w:hAnsi="Times New Roman"/>
          <w:color w:val="000000"/>
          <w:sz w:val="24"/>
          <w:szCs w:val="24"/>
          <w:lang w:eastAsia="ru-RU"/>
        </w:rPr>
        <w:t>СНИЛС</w:t>
      </w:r>
    </w:p>
    <w:p w:rsidR="00A91AAC" w:rsidRPr="00583A97" w:rsidRDefault="00A91AAC" w:rsidP="005A5FE5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</w:rPr>
      </w:pPr>
      <w:r w:rsidRPr="006005E1">
        <w:rPr>
          <w:rFonts w:ascii="Times New Roman" w:hAnsi="Times New Roman"/>
          <w:color w:val="000000"/>
          <w:sz w:val="24"/>
          <w:szCs w:val="24"/>
          <w:lang w:eastAsia="ru-RU"/>
        </w:rPr>
        <w:t>справка с места жительства, о составе семьи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11.6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Учащиеся (заявители), являющиеся иностранными гражданами или лицами без гражданства, дополнительно предъявляют </w:t>
      </w:r>
      <w:r w:rsidRPr="007045C7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  <w:t>документ, подтверждающий право заявителя на пребывание в Российской Федерации;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11.7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11.8 ГБОУ «Лаишевская школа-интернат» до издания приказа согласует заявление учащегося с его родителями (законными представителями), так как родители (законные представители) несовершеннолетних учащихся обязаны обеспечить получение детьми общего образования. ОО получают от родителей (законных представителей) учащегося согласие на обработку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  <w:r w:rsidRPr="00943C7D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br/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Прием в 10-11 классы учащихся, имеющих национальные документы об образовании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9.1. Прием учащихся, имеющих национальные документы 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б образовании, осуществляется с 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соблюдением требований разделов 7 и 8 настоящих Правил.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9.2. Дополнительными требованиями, предъявляемыми к поступающим, являются: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наличие нотариально заверенного перевода документа 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б образовании на русский язык 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-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 случае, если документ об образовании выдан государством, с которым у Российской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Федерации подписан договор о взаимном признании документов;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наличие свидетельства о признании иностранного образования (либо о признании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иностранного образования в качестве периода обучен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ия по образовательной программе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определенного уровня) - в случае, если документ об образовании выдан государством, с которым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у Российской Федерации не подписан договор о взаимном признании документов.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10. Прием в 1 0 - 1 1 классы учащихся, ранее получав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ших образование форме семейного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образования и (или) самообразования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10.1. В 10 - 11 классы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могут быть приняты учащиеся,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ранее получавшие образование в форме семейного образован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ия, при наличии свободных мест.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10.2. Прием учащихся в 10 - 11 классы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 осуществляется по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их личному заявлению.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10.3.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осуществл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яет прием указанного заявления: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 форме документа на бумажном носителе.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10.4. В заявлении учащимся (заявителем) указываются следующие сведения: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а) фамилия, имя, отчество (последнее - при наличии);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б) дата и место рождения;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в) адрес места жительства учащегося, его родителей (законных представителей);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г) контактные телефоны учащегося (заявителя), его родителей (законных представителей)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ребенка;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д) основания для зачисления (в связи с изменением формы получения образования).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10.5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.</w:t>
      </w:r>
      <w:r w:rsidRPr="00EA1AAF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учащийся (заявитель)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дополнительно предъявляют следующие документы: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документ, удостоверяющий его личность (свидетельство о рождении или паспорт);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аттестат об основном общем образовании установленного образца;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свидетельство о регистрации ребенка по месту житель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ства или по месту пребывания на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закрепленной территории или документ, содержащий сведения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о регистрации ребенка по месту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жительства или по месту пребывания на закрепленной территории (для закрепленных лиц);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документы, подтверждающие освоение учащимся 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бразовательных программ (личное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дело учащегося; справку о периоде обучения, результаты пр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омежуточной аттестации или иные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документы).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10.6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. Иностранные граждане и лица без граждан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ства все документы представляют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на русском языке или вместе с заверенным в установленном порядке переводом на русский язык.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10.7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. Учащийся (заявитель), его родители (законные представители) имеют право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по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своему усмотрению представлять другие документы.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10.8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. Факт ознакомления учащегося (заявителя) с д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окументами, указанными в п. 1.8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Правил, фиксируется в заявлении о приеме и завер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яется личной подписью учащегося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(заявителя).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10.9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.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до издания приказа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согласует заявление учащегося с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его родителями (законными представителями), так как ро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дители (законные представители)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несовершеннолетних учащихся обязаны обеспечить получение детьми общего образования.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получает от родителей (зако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нных представителей) учащегося 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согласие на обработку их персональных данных и персона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льных данных ребенка в порядке,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установленном законодательством Российской Федерации (пу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тем заполнения соответствующего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заявления).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10.10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. Зачисление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оформляется приказом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в течение 3 рабочих дней после приема документов.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10.11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. Документы, представленные учащимся (заявит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елем), регистрируются в журнале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приема заявлений. После регистрации заявления учащемуся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(заявителю) выдается расписка в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получении документов, содержащая информацию о рег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истрационном номере заявления о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приеме ребенка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, о перечне представленных документов.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Расписка заверяется подписью должностного лица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ответственного за прием документов, и печатью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10.12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. В случае, если на момент подачи заявления о приеме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предъявлены не все необходимые документы,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в журнале регистрации делается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соответствующая отметка. При регистрации подобных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заявлений в журнале регистрации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заявлений о приеме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указываются две даты: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- 1 -я - дата подачи заявления;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- 2-я - дата представления всех необходимых документов.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Отсутствие документа (документов) не может быть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основанием для отказа в приеме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заявления. Однако приказ о зачислении в данном случае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издается в течение 3 рабочих дней после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представления всех необходимых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документов.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10.13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. На каждого учащегося, зачисленного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ведется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личное дело, в котором хранятся копии предъявляемых при приеме документов.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11. Прием экстернов для прохождения промежуточной и итоговой аттестации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11.1. Закрепленные лица, осваивающие прогр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аммы общего образования в форме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семейного образования и самообразования, вправе п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ройти экстерном промежуточную 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государственную итоговую аттестацию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(далее - экстерны).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11.2. Прием экстернов для прохождения пром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ежуточной аттестации программам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начального общего и основного общего образования и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(или) государственной итоговой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аттестации по программам основного общего образова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ния осуществляется на основании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заявления родителей (законных представителей) экстернов.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11.3.Прием экстернов для прохождения промежуточной атт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естации и (или) государственной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итоговой аттестации по программе среднего общего образования осуществляется на основании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личного заявления экстерна.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11.4. В заявлении родителями (законными предста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вителями) экстернов указываются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следующие сведения: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а) фамилия, имя, отчество (последнее - при наличии) ребенка;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б) дата и место рождения ребенка;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в) фамилия, имя, отчество (последнее - при наличии) родителей (законных представителей)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ребенка;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г) адрес места жительства ребенка, его родителей (законных представителей);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д) контактные телефоны родителей (за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конных представителей) ребенка;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е) класс (уровень), за который экстерн будет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проходить промежуточную и (или)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государственную итоговую аттестацию.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11.5. В заявлении экстерна указываются следующие сведения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а) фамилия, имя, отчество (последнее - при наличии) экстерна;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б) дата и место рождения экстерна;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в) адрес места жительства экстерна;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г) контактные телефоны экстерна и родителей (законных представителей) экстерна;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д) класс (уровень), за который экстерн будет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проходить промежуточную и (или)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государственную итоговую аттестацию.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11.6. Для зачисления экстерна для прохождения промежуточной аттестации и (или)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государственной итоговой аттестации родители (законные представители) экстерна или экстерн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дополнительно предъявляют следующие документы: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оригинал свидетельства о рождении ребенка или паспорта;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свидетельство о регистрации ребенка по месту житель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ства или по месту пребывания на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закрепленной территории или документ, содержащий сведения о регистрации ребенка по месту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жительства или по месту пребывания на закрепленной территории;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личное дело экстерна (или иные документы, подтв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ерждающие прохождение экстерном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промежуточной аттестации за предыдущий период);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оригинал документа установленного образца об обр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азовании - аттестат об основном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общем образовании (при приеме для прохождения п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ромежуточной аттестации и (или)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государственной итоговой аттестации по программе среднего общего образования).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11.7. Прием заявлений для прохождения промежуточной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аттестации осуществляется до 15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апреля текущего года. Прием заявлений для прохождения государственной итоговой аттестации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осуществляется до 1 марта текущего года.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11.8.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обязано ознакомить экстерна и (или) его родителей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(законных представителей) со своим уставом, с лицензией н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а осуществление образовательной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деятельности, со свидетельством о государственной а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ккредитации, с образовательными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программами и другими документами, регламентирующими организа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цию и осуществление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образовательной деятельности, права и обязанности обучаю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щихся, в том числе с Положением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«О текущем контроле успеваемости, промежуточной а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ттестации и переводе учащихся в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следующий класс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11.9. Факт ознакомления экстерна и (или) его родите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лей (законных представителей) с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документами, указанными в п. 10.8 Правил, фиксируется в заяв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лении о приеме и заверяется его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личной подписью.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11.10.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получает от родителей (законных предс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тавителей)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экстерна согласие на обработку их персональных данных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и персональных данных ребенка в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порядке, установленном законодательством Российс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кой Федерации (путем заполнения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соответствующего заявления).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11.11. Представленные документы регистрируются в ж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урнале приема заявлений. После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регистрации заявления заявителю выдается расписка в п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олучении документов, содержащая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информацию о регистрационном номере заявления о приеме ребенка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, о перечне представленных документов. Расписка з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аверяется подписью должностного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лица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, ответственного за прием документов, и печатью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11.12. Зачисление экстерна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для прохождения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промежуточной аттестации и (или) государственной итоговой аттестации оформляется приказом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 течение 3 рабочих дней после приема документов.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11.13. Приказ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зачислении экстерна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для прохождения промежуточной атт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естации и (или) государственной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итоговой аттестации размещается на информационном стенде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 день его издания.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12. Прием (восстановление) учащихся для прохождения повторной гос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ударственной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итоговой аттестации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12.1. Учащиеся 11 класса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интернат», не прошедшие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государственную итоговую аттестацию или получив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шие на государственной итоговой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аттестации неудовлетворительные результаты более чем по одному обязате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льному учебному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предмету, либо получившие повторно неудовлетворитель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ный результат по одному из этих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предметов на государственной итоговой аттестации в до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полнительные сроки, имеют право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пройти государственную итоговую аттестацию не ранее чем через год.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12.2. Учащиеся 9 класса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», не прошедшие государственную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итоговую аттестацию или получившие на госу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дарственной итоговой аттестации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неудовлетворительные результаты более чем по одному 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бязательному учебному предмету,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либо получившие повторно неудовлетворительный результат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по одному из этих предметов на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государственной итоговой аттестации в дополнительные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сроки, имеют возможность пройти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государственную итоговую аттестацию по соответствующ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им учебным предметам в сентябре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текущего года.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12.3. Для прохождения повторной государственной итоговой аттестации указанные лица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восстанавливаются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на срок, необходимый для прохождения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государственной итоговой аттестации.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12.4. Восстановление учащегося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для прохождения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повторной государственной итоговой аттестации по програм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ме основного общего образования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осуществляется на основании заявления родителей (законных представителей) учащегося.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12.5. Восстановление учащегося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для прохождения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повторной государственной итоговой аттестации по програ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мме среднего общего образования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осуществляется на основании личного заявления учащегося.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12.6. В заявлении родителями (законными представителями) учащегося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указываются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следующие сведения: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а) фамилия, имя, отчество (последнее - при наличии) ребенка;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б) дата и место рождения ребенка;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в) фамилия, имя, отчество (последнее - при наличии) роди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телей (законных представителей)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ребенка;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г) адрес места жительства ребенка, его родителей (законных представителей);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д) контактные телефоны родителей (законных представителей) ребенка;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е) уровень, за который учащийся будет проходить пов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торную государственную итоговую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аттестацию.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12.7. В заявлении учащимся указываются следующие сведения: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а) фамилия, имя, отчество (последнее - при наличии) учащегося;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б) дата и место рождения;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в) адрес места жительства;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г) контактные телефоны учащегося и родителей (законных представителей) учащегося;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д) уровень, за который учащийся будет проходить пов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торную государственную итоговую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аттестацию.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12.8. Для восстановления учащегося для прохож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дения повторной государственной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итоговой аттестации родители (законные предст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авители) учащегося или учащийся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дополнительно предъявляют следующие документы: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оригинал свидетельства о рождении ребенка или паспорта;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свидетельство о регистрации ребенка по месту житель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ства или по месту пребывания на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закрепленной территории или документ, содержащий сведения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о регистрации ребенка по месту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жительства или по месту пребывания на закрепленной территории;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оригинал справки об обучении в образовательном у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чреждении, реализующем основные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общеобразовательные программы основного общего и среднего общего образования;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- оригинал документа установленного образца об образовании -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аттестат об основном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общем образовании (при восстановлении для прохо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ждения государственной итоговой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аттестации по программе среднего общего образования);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оригинал свидетельства о результатах государственной итоговой аттестации.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12.9. Прием заявлений для восстановления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для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прохождения повторной государственной итоговой аттеста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ции осуществляется до 31 января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текущего года.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12.10. Приказом директора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учащийся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восстанавливается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на период прохождения повторной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государственной итоговой аттестации.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13. Изменение образовательных отношений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13.1. Образовательные отношения изменяются в слу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чае изменения условий получения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учащимся образования по конкретной основной образоват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ельной программе, повлекшего за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собой изменение взаимных прав и обязанностей учащегося и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13.2. Образовательные отношения изменяются по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инициативе родителей (законных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представителей) учащегося в следующих случаях: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при переводе учащегося на обучение, при кот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ором сочетаются различные формы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получения образования и формы обучения;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при переводе учащегося на обучение по индивидуальному учебному плану;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при переводе учащегося, имеющего соответствующие показания, на обучение на дому;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при переводе учащегося на обучение с одной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дополнительной общеразвивающей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программы на другую;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при расторжении договора об оказании платных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образовательных услуг. Права 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обязанности указанных категорий учащихся определяются соответ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ствующими локальными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нормативными актами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».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13.3. Изменение образовательных отношений осущес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твляется на основании заявления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родителей (законных представителей) учащегося.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13.4. Основанием для изменения образовательных отношений является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, изданный директором.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13.5. Права и обязанности учащегося, предусмотренные з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аконодательством об образовании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и локальными нормативными актами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изменяются с даты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издания приказа или с иной указанной в нем даты.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 Прекращение образовательных отношений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14.1. Образовательные отношения прекращаются в связи с отчислением обучающегося из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»: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в связи с получением образования (завершением обучения);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досрочно.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14.2. Отчисление учащихся после получения ими осн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овного общего и среднего общего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образования осуществляется в связи с заверше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ние обучения по соответствующей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образовательной программе. При этом заявления об отчислении от учащегося либо выражен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ия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его воли в иной форме не требуется.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14.3. Образовательные отношения прекращаются досро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чно по инициативе учащегося или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родителей (законных представителей) несовершеннолетнего учащегося: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14.3.1. в случае перевода учащегося для продолжения освоения образов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ательной программы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 другую организацию, осуществляющую образовательную деятельность;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14.3.2. в случае выбора учащимся, освоившим программ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ы основного общего образования,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иной формы обучения (семейное образование или самообразование);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14.3.3. в случае выбора родителями (законными предс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тавителями) несовершеннолетнего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учащегося (до завершения освоения им программы основного общего образования), иной формы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обучения (семейное образование);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14.3.4. в случае оставления учащимся, достигшим 15 лет,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,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до получения основного общего образования - по согласию родителей (законны представителей)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несовершеннолетнего учащегося, комиссии по делам несове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ршеннолетних и защите их прав 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органа местного самоуправления, осуществляющего управление в сфере образования.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14.4. В случае, указанном в п. 14.3.1 настоящ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их Правил, отчисление учащегося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осуществляется на основании заявления родителей (законны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х представителей) учащегося (до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завершения освоения им программы основного общего образования) или зая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вления учащегося,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согласованного с его родителями (законными представителями) (после освоения им программы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основного общего образования). На основании заявления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 в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трехдневный срок издает приказ об отчислении учащегося в порядке перевода с указанием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принимающей организации.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14.5. В случае, указанном в п.п. 14.2.2 настоящ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их Правил, отчисление учащегося о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существляется на основании личного заявления учащегося.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до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издания приказа об отчислении согласует заявление учащег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ося с его родителями (законными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представителями), так как родители (законные представители) несовершеннолетних учащихся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обязаны обеспечить получение детьми общего образования. Н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а основании заявления учащегося 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в трехдневный срок издает приказ об отчислении учащегося в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связи с выбором иной формы обучения.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14.6. В случае, указанном в п. 14.3.3 настоящ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их Правил, отчисление учащегося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осуществляется на основании заявления родителей (законных представителей) учащегося. На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основании заявления родителей (законных представителей ) учащегося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в трехдневный срок издает приказ об отчислении у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чащегося в связи с выбором иной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формы обучения.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14.7. В случае, указанном в п. 14.3.4 настоящ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их Правил, отчисление учащегося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осуществляется на основании заявления родителей (законны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х представителей) учащегося при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наличии согласия комиссии по делам несовершеннолетних и за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щите их прав и органа местного 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самоуправления, осуществляющего управление в сфере обр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азования. При наличии указанных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оснований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в трехдневный с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рок издает приказ об отчислении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учащегося.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14.8.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выдает роди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телям (законным представителям)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учащегося следующие документы: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личное дело учащегося;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справку об обучении (о периоде обучения).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14.9. Досрочное прекращение образовательных отноше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ний по инициативе учащегося или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родителей (законных представителей) несовершеннолетне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го учащегося не влечет за собой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возникновение каких-либо дополнительных, в том числе материальных, обязательств указанного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учащегося перед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14.10. Если с родителями (законными представителями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) учащегося заключен договор об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оказании платных образовательных услуг, при досроч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ном прекращении образовательных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отношений такой договор расторгается на основании приказа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-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об отчислении учащегося из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14.11. Прекращение образовательных отношений досрочно по инициативе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14.11.1. Образовательные отношения прекращаются досрочно по инициативе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в случае применения к учащемуся,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достигшему возраста пятнадцати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лет, отчисления как меры дисциплинарного взыскания.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 в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указанном случае руководствуется Правилами внутреннего распорядка учащихся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14.11.2.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обязано н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езамедлительно проинформировать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орган местного самоуправления, осуществляющий упр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авление в сфере образования, об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отчислении несовершеннолетнего учащегося в качестве меры дисциплинарного взыскания.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14.11.3. Основанием для отчисления является приказ директора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изданный на основании решения педагогическо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го совета, при наличии согласия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комиссии по делам несовершеннолетних и защи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те их прав (в случае отчисления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несовершеннолетнего учащегося, достигшего возраста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пятнадцати лет и не получившего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основного общего образования), согласия органа опеки и попечительства (в случае отчисления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детей-сирот и детей, оставшихся без попечения родителей).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14.11.4.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 выдает родителям (законным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представителям) учащегося следующие документы: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личное дело учащегося;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справку об обучении (о периоде обучения).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медицинские документы ( медицинская карта, карта профилактических прививок)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14.11.5 Досрочное прекращение образовательных отноше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ний по инициативе учащегося или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родителей (законных представителей) несовершеннолетне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го учащегося не влечет за собой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возникновение каких - либо дополнительных, в том ч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исле материальных, обязательств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указанного учащегося перед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14.11.6. Если с родителями (законными представителями) учащего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ся заключен договор об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оказании платных образовательных услуг, при досроч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ном прекращении образовательных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отношений такой договор расторгается на основании приказа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об отчислении учащегося из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14.12. Прекращение образовательных отношений по обстоя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тельствам, не зависящим от воли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учащегося или родителей (законных представителей) учащегося и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14.12.1. Образовательные отношения прекращаются по обстоятельствам, н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е зависящим от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воли учащегося или родителей (законных представителей) несовершеннолетнего учащегося и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ГБОУ «Лаишевская школа – интернат»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, в следующих случаях: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- прекращения деятельности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- аннулирования лицензии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- лишения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государственной аккредитации по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соответствующей образовательной программе или истечения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срока действия государственной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аккредитации по соответствующей образовательной программе;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- приостановления действия лицензии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- приостановления действия государственной аккредитации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полностью или в отношении отдельных уровней образования.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14.12.2. При принятии решения о прекращении деятельности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образовательные отношения прекращаются в св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язи с переводом учащихся в иные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образовательные организации, перечень которых определяется учредителем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. Перевод учащихся в ин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ые образовательные организации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осуществляется с письменного согласия их родителей (законных представителей).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14.12.3. О предстоящем переводе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в случае прекращения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своей деятельности обязана уведомить родителей (законных пр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едставителей) учащихся в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письменной форме в течение пяти рабочих дней с момента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издания распорядительного акта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учредителя о прекращении деятельности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интернат», а также разместить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указанное уведомление на официальном сайте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 сети Интернет.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Данное уведомление также содержит сроки предоставлени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я письменных согласий родителей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(законных представителей) учащихся на перевод в иную образовательную организацию.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14.12.4. О причине, влекущей за собой необходимость перевода учащихся,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уведомляет учредителя, роди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телей (законных представителей)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учащихся в письменной форме, а также размещает указа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нное уведомление на официальном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сайте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 сети Интернет: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в случае аннулирования лицензии на осуществление 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бразовательной деятельности 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– в 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течение пяти рабочих дней с момента вступления в законную силу решения суда;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- в случае приостановления действия лицензии - в тече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ние пяти рабочих дней с момента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внесения в Реестр лицензий сведений, содержащих инфо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рмацию о принятом министерством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образования и науки Республики Татарстан, решении о приос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тановлении действия лицензии на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осуществление образовательной деятельности;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- в случае лишения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 государственной аккредитации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полностью или по соответствующей образовательной про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грамме, а также приостановления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действия государственной аккредитации полностью ил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и в отношении отдельных уровней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образования в течение пяти рабочих дней с момента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внесения в Реестр организаций,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осуществляющих образовательную деятельность по имеющ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им государственную аккредитацию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образовательным программам, сведений, содержащих инфо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рмацию о принятом Министерством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образования и науки Республики Татарстан решении о лишении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государственной аккредитации полностью или по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соответствующей образовательной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программе или о приостановлении действия государственн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ой аккредитации полностью или в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отношении отдельных уровней образования;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- в случае если до истечения срока действия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государственной аккредитации по 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соответствующей образовательной программе осталось менее 105 дней и у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отсутствует полученное от Ми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нистерства образования и науки  Республики Татарстан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уведомление о приеме заявления о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государственной аккредитации по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соответствующей образовательной программе и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прилагаемых к нему документов к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рассмотрению по существу - в течение пяти рабочих дней с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момента наступления указанного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случая;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- в случае отказа Министерства образования и науки Республики Татарстан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в государственной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аккредитации по соответствующей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образовательной программе, если срок действия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государственной аккредитации по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соответствующей образовательной программе истек, - в тече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ние пяти рабочих дней с момента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внесения в Реестр организаций, осуществляющих образова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тельную деятельность по имеющим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государственную аккредитацию образовательным п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рограммам, сведений, содержащих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информацию об издании акта Министерства образования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и науки Республики Татарстан об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отказе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в государственной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аккредитации по соответствующей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образовательной программе.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14.12.4.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доводит до с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ведения учащихся и их родителей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(законных представителей) полученную от учредит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еля информацию об организациях,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реализующих соответствующие образовательные программы, которые дали согласие на перевод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учащихся из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», а также о сроках предо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ставления письменных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согласий родителей (законных представителей), на перевод в принимающую организацию.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Указанная информация доводится в течение десяти рабочи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х дней с момента ее получения 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включает в себя: наименование принимающей организ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ации (принимающих организаций),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перечень образовательных программ, реализуемых организацией, количество свободных мест.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14.12.5. После получения соответствующих письменн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ых согласий родителей (законных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представителей)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 издает приказ об от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числении учащихся в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порядке перевода в принимающую организацию с указ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анием основания такого перевода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(прекращение деятельности организации, аннулировани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е лицензии, лишение организации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государственной аккредитации по соответствующей образ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овательной программе, истечение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срока действия государственной аккредитации по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соответствующей образовательной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программе).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14.12.6. В случае отказа от перевода в предлагаемую п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ринимающую организацию родители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(законные представители) учащегося указывают об этом в письменном заявлении.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14.12.7.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» пер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едает в принимающую организацию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списочный состав обучающихся, копии учебных планов, соответствующие письменные согласия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родителей (законных представителей) учащихся, личные дела учащихся.</w:t>
      </w:r>
    </w:p>
    <w:p w:rsidR="00A91AAC" w:rsidRPr="00FF6DF6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14.13. Отчисление экстернов, принятых в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  для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прохождения промежуточной и (или) государственной ито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говой аттестации осуществляется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автоматически после завершения аттестации. Заявления роди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телей (законных представителей)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экстерна или заявления экстерна, а также приказ об отчислении экстерна не требуются.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14.14. Права и обязанности учащегося, преду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смотренные законодательством об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образовании и локальными нормативными актами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ГБОУ «Лаишевская школа – интернат», </w:t>
      </w:r>
      <w:r w:rsidRPr="00FF6DF6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 xml:space="preserve">прекращаются с даты его отчисления из </w:t>
      </w: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ГБОУ «Лаишевская школа – интернат».</w:t>
      </w: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</w:p>
    <w:p w:rsidR="00A91AAC" w:rsidRDefault="00A91AAC" w:rsidP="005A5FE5">
      <w:pPr>
        <w:spacing w:after="0" w:line="240" w:lineRule="auto"/>
        <w:jc w:val="both"/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15. Срок действия данного Положения – до внесения изменений</w:t>
      </w:r>
      <w:bookmarkStart w:id="0" w:name="_GoBack"/>
      <w:bookmarkEnd w:id="0"/>
      <w:r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t>.</w:t>
      </w:r>
    </w:p>
    <w:p w:rsidR="00A91AAC" w:rsidRPr="00583A97" w:rsidRDefault="00A91AAC" w:rsidP="005A5FE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A91AAC" w:rsidRPr="00583A97" w:rsidRDefault="00A91AAC" w:rsidP="005A5FE5">
      <w:pPr>
        <w:jc w:val="both"/>
        <w:rPr>
          <w:rFonts w:ascii="Times New Roman" w:hAnsi="Times New Roman"/>
        </w:rPr>
      </w:pPr>
      <w:r w:rsidRPr="00583A97">
        <w:rPr>
          <w:rFonts w:ascii="Times New Roman" w:hAnsi="Times New Roman"/>
          <w:color w:val="303030"/>
          <w:sz w:val="24"/>
          <w:szCs w:val="24"/>
          <w:shd w:val="clear" w:color="auto" w:fill="FFFFFF"/>
          <w:lang w:eastAsia="ru-RU"/>
        </w:rPr>
        <w:br/>
      </w:r>
    </w:p>
    <w:sectPr w:rsidR="00A91AAC" w:rsidRPr="00583A97" w:rsidSect="0021748A">
      <w:footerReference w:type="even" r:id="rId8"/>
      <w:footerReference w:type="default" r:id="rId9"/>
      <w:pgSz w:w="11906" w:h="16838"/>
      <w:pgMar w:top="720" w:right="720" w:bottom="720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1AAC" w:rsidRDefault="00A91AAC" w:rsidP="009214E8">
      <w:pPr>
        <w:spacing w:after="0" w:line="240" w:lineRule="auto"/>
      </w:pPr>
      <w:r>
        <w:separator/>
      </w:r>
    </w:p>
  </w:endnote>
  <w:endnote w:type="continuationSeparator" w:id="0">
    <w:p w:rsidR="00A91AAC" w:rsidRDefault="00A91AAC" w:rsidP="009214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AAC" w:rsidRDefault="00A91AAC" w:rsidP="006A381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91AAC" w:rsidRDefault="00A91AAC" w:rsidP="0021748A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AAC" w:rsidRDefault="00A91AAC" w:rsidP="006A381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</w:p>
  <w:p w:rsidR="00A91AAC" w:rsidRDefault="00A91AAC" w:rsidP="0021748A">
    <w:pPr>
      <w:pStyle w:val="Footer"/>
      <w:ind w:right="360"/>
      <w:jc w:val="right"/>
    </w:pPr>
  </w:p>
  <w:p w:rsidR="00A91AAC" w:rsidRDefault="00A91AA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1AAC" w:rsidRDefault="00A91AAC" w:rsidP="009214E8">
      <w:pPr>
        <w:spacing w:after="0" w:line="240" w:lineRule="auto"/>
      </w:pPr>
      <w:r>
        <w:separator/>
      </w:r>
    </w:p>
  </w:footnote>
  <w:footnote w:type="continuationSeparator" w:id="0">
    <w:p w:rsidR="00A91AAC" w:rsidRDefault="00A91AAC" w:rsidP="009214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C3A21"/>
    <w:multiLevelType w:val="hybridMultilevel"/>
    <w:tmpl w:val="7518AAF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5E702C"/>
    <w:multiLevelType w:val="hybridMultilevel"/>
    <w:tmpl w:val="1A021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AD6DE2"/>
    <w:multiLevelType w:val="hybridMultilevel"/>
    <w:tmpl w:val="8F7AA9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630AD3"/>
    <w:multiLevelType w:val="hybridMultilevel"/>
    <w:tmpl w:val="FBE2AA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3F5BF2"/>
    <w:multiLevelType w:val="hybridMultilevel"/>
    <w:tmpl w:val="5D12F5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4A5D"/>
    <w:rsid w:val="0004705C"/>
    <w:rsid w:val="00065BEF"/>
    <w:rsid w:val="00072378"/>
    <w:rsid w:val="000C7DE0"/>
    <w:rsid w:val="00151447"/>
    <w:rsid w:val="001620FE"/>
    <w:rsid w:val="0021748A"/>
    <w:rsid w:val="00275835"/>
    <w:rsid w:val="002B4B93"/>
    <w:rsid w:val="002B5FB6"/>
    <w:rsid w:val="003962D7"/>
    <w:rsid w:val="00471D18"/>
    <w:rsid w:val="004C0C61"/>
    <w:rsid w:val="004D2C03"/>
    <w:rsid w:val="004F2C76"/>
    <w:rsid w:val="00523619"/>
    <w:rsid w:val="00564A5D"/>
    <w:rsid w:val="00575CF4"/>
    <w:rsid w:val="00583A97"/>
    <w:rsid w:val="005A5FE5"/>
    <w:rsid w:val="005C51D7"/>
    <w:rsid w:val="006005E1"/>
    <w:rsid w:val="00607750"/>
    <w:rsid w:val="00694DC7"/>
    <w:rsid w:val="006A08A5"/>
    <w:rsid w:val="006A3813"/>
    <w:rsid w:val="006C2671"/>
    <w:rsid w:val="006E4CD6"/>
    <w:rsid w:val="007045C7"/>
    <w:rsid w:val="00735A89"/>
    <w:rsid w:val="0076603B"/>
    <w:rsid w:val="00767CC8"/>
    <w:rsid w:val="007C6161"/>
    <w:rsid w:val="007D4383"/>
    <w:rsid w:val="008047FD"/>
    <w:rsid w:val="0085421F"/>
    <w:rsid w:val="008E1588"/>
    <w:rsid w:val="009214E8"/>
    <w:rsid w:val="00943C7D"/>
    <w:rsid w:val="0099164F"/>
    <w:rsid w:val="0099284F"/>
    <w:rsid w:val="00A371CB"/>
    <w:rsid w:val="00A91AAC"/>
    <w:rsid w:val="00A960D9"/>
    <w:rsid w:val="00AA79E8"/>
    <w:rsid w:val="00B61EFA"/>
    <w:rsid w:val="00B653ED"/>
    <w:rsid w:val="00B85B33"/>
    <w:rsid w:val="00B91558"/>
    <w:rsid w:val="00BC6549"/>
    <w:rsid w:val="00BE0F7E"/>
    <w:rsid w:val="00C84735"/>
    <w:rsid w:val="00C860DD"/>
    <w:rsid w:val="00CB3345"/>
    <w:rsid w:val="00CC25C6"/>
    <w:rsid w:val="00CF32A2"/>
    <w:rsid w:val="00CF45C8"/>
    <w:rsid w:val="00D85A3B"/>
    <w:rsid w:val="00D948AC"/>
    <w:rsid w:val="00E2235D"/>
    <w:rsid w:val="00E46FC6"/>
    <w:rsid w:val="00EA1AAF"/>
    <w:rsid w:val="00EC22BC"/>
    <w:rsid w:val="00ED4A93"/>
    <w:rsid w:val="00EF023A"/>
    <w:rsid w:val="00FF6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60D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7D4383"/>
    <w:rPr>
      <w:lang w:eastAsia="en-US"/>
    </w:rPr>
  </w:style>
  <w:style w:type="paragraph" w:styleId="ListParagraph">
    <w:name w:val="List Paragraph"/>
    <w:basedOn w:val="Normal"/>
    <w:uiPriority w:val="99"/>
    <w:qFormat/>
    <w:rsid w:val="00471D1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EC2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C22B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9214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9214E8"/>
    <w:rPr>
      <w:rFonts w:cs="Times New Roman"/>
    </w:rPr>
  </w:style>
  <w:style w:type="paragraph" w:styleId="Footer">
    <w:name w:val="footer"/>
    <w:basedOn w:val="Normal"/>
    <w:link w:val="FooterChar"/>
    <w:uiPriority w:val="99"/>
    <w:rsid w:val="009214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9214E8"/>
    <w:rPr>
      <w:rFonts w:cs="Times New Roman"/>
    </w:rPr>
  </w:style>
  <w:style w:type="table" w:customStyle="1" w:styleId="1">
    <w:name w:val="Сетка таблицы1"/>
    <w:uiPriority w:val="99"/>
    <w:rsid w:val="00575CF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99"/>
    <w:rsid w:val="00575CF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21748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4343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96</TotalTime>
  <Pages>14</Pages>
  <Words>6701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Lenochka</dc:creator>
  <cp:keywords/>
  <dc:description/>
  <cp:lastModifiedBy>Customer</cp:lastModifiedBy>
  <cp:revision>17</cp:revision>
  <cp:lastPrinted>2019-11-22T12:17:00Z</cp:lastPrinted>
  <dcterms:created xsi:type="dcterms:W3CDTF">2017-05-15T14:50:00Z</dcterms:created>
  <dcterms:modified xsi:type="dcterms:W3CDTF">2019-11-23T05:15:00Z</dcterms:modified>
</cp:coreProperties>
</file>